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C7558" w14:textId="564B9B9A" w:rsidR="00F575FF" w:rsidRPr="00C3455B" w:rsidRDefault="00C87C1F" w:rsidP="00C87C1F">
      <w:pPr>
        <w:autoSpaceDE w:val="0"/>
        <w:autoSpaceDN w:val="0"/>
        <w:adjustRightInd w:val="0"/>
        <w:rPr>
          <w:rFonts w:ascii="Inter" w:hAnsi="Inter" w:cs="Arial"/>
          <w:b/>
          <w:sz w:val="28"/>
          <w:szCs w:val="28"/>
        </w:rPr>
      </w:pPr>
      <w:r w:rsidRPr="00C3455B">
        <w:rPr>
          <w:rFonts w:ascii="Inter" w:hAnsi="Inter" w:cs="Arial"/>
          <w:b/>
          <w:sz w:val="28"/>
          <w:szCs w:val="28"/>
        </w:rPr>
        <w:t>Luottamushenkilön perustietolomake</w:t>
      </w:r>
      <w:r w:rsidR="00C3455B" w:rsidRPr="00C3455B">
        <w:rPr>
          <w:rFonts w:ascii="Inter" w:hAnsi="Inter" w:cs="Arial"/>
          <w:b/>
          <w:sz w:val="28"/>
          <w:szCs w:val="28"/>
        </w:rPr>
        <w:t xml:space="preserve"> </w:t>
      </w:r>
      <w:proofErr w:type="gramStart"/>
      <w:r w:rsidR="00C3455B" w:rsidRPr="00C3455B">
        <w:rPr>
          <w:rFonts w:ascii="Inter" w:hAnsi="Inter" w:cs="Arial"/>
          <w:b/>
          <w:sz w:val="28"/>
          <w:szCs w:val="28"/>
        </w:rPr>
        <w:t>2025 - 2029</w:t>
      </w:r>
      <w:proofErr w:type="gramEnd"/>
    </w:p>
    <w:p w14:paraId="013D124A" w14:textId="77777777" w:rsidR="00F575FF" w:rsidRDefault="00F575FF" w:rsidP="00C87C1F">
      <w:pPr>
        <w:autoSpaceDE w:val="0"/>
        <w:autoSpaceDN w:val="0"/>
        <w:adjustRightInd w:val="0"/>
        <w:rPr>
          <w:rFonts w:ascii="Inter" w:hAnsi="Inter" w:cs="Arial"/>
          <w:b/>
          <w:szCs w:val="24"/>
        </w:rPr>
      </w:pPr>
    </w:p>
    <w:p w14:paraId="7331E4D1" w14:textId="7F5DA840" w:rsidR="00C3455B" w:rsidRPr="00C76DB4" w:rsidRDefault="00C3455B" w:rsidP="00C87C1F">
      <w:pPr>
        <w:autoSpaceDE w:val="0"/>
        <w:autoSpaceDN w:val="0"/>
        <w:adjustRightInd w:val="0"/>
        <w:rPr>
          <w:rFonts w:ascii="Inter" w:hAnsi="Inter" w:cs="Arial"/>
          <w:b/>
          <w:sz w:val="22"/>
          <w:szCs w:val="22"/>
        </w:rPr>
      </w:pPr>
      <w:r w:rsidRPr="00C76DB4">
        <w:rPr>
          <w:rFonts w:ascii="Inter" w:hAnsi="Inter" w:cs="Arial"/>
          <w:b/>
          <w:sz w:val="22"/>
          <w:szCs w:val="22"/>
        </w:rPr>
        <w:t>Kunnan henkilörekisterin tietojen oikeellisuuden varmistamiseksi sekä kokous-</w:t>
      </w:r>
      <w:r w:rsidRPr="00C76DB4">
        <w:rPr>
          <w:rFonts w:ascii="Inter" w:hAnsi="Inter" w:cs="Arial"/>
          <w:b/>
          <w:sz w:val="22"/>
          <w:szCs w:val="22"/>
        </w:rPr>
        <w:br/>
        <w:t xml:space="preserve">palkkioiden tms. maksamista varten jokaisesta Keminmaan kunnan luottamustoimeen tulevasta henkilöstö täytetään alla oleva lomake. </w:t>
      </w:r>
    </w:p>
    <w:p w14:paraId="42655BAF" w14:textId="2D8C5F2D" w:rsidR="00C87C1F" w:rsidRPr="00C76DB4" w:rsidRDefault="00C3455B" w:rsidP="00C87C1F">
      <w:pPr>
        <w:autoSpaceDE w:val="0"/>
        <w:autoSpaceDN w:val="0"/>
        <w:adjustRightInd w:val="0"/>
        <w:rPr>
          <w:rFonts w:ascii="Inter" w:hAnsi="Inter" w:cs="Arial"/>
          <w:b/>
          <w:sz w:val="22"/>
          <w:szCs w:val="22"/>
        </w:rPr>
      </w:pPr>
      <w:r w:rsidRPr="00C76DB4">
        <w:rPr>
          <w:rFonts w:ascii="Inter" w:hAnsi="Inter" w:cs="Arial"/>
          <w:b/>
          <w:sz w:val="22"/>
          <w:szCs w:val="22"/>
        </w:rPr>
        <w:t xml:space="preserve">Lomakkeelta </w:t>
      </w:r>
      <w:r w:rsidR="00C87C1F" w:rsidRPr="00C76DB4">
        <w:rPr>
          <w:rFonts w:ascii="Inter" w:hAnsi="Inter" w:cs="Arial"/>
          <w:b/>
          <w:sz w:val="22"/>
          <w:szCs w:val="22"/>
        </w:rPr>
        <w:t>tiedot siirretään kunnan luottamushenkilörekisteriin.</w:t>
      </w:r>
    </w:p>
    <w:p w14:paraId="457B3359" w14:textId="77777777" w:rsidR="00C87C1F" w:rsidRPr="00C76DB4" w:rsidRDefault="00C87C1F" w:rsidP="00C87C1F">
      <w:pPr>
        <w:autoSpaceDE w:val="0"/>
        <w:autoSpaceDN w:val="0"/>
        <w:adjustRightInd w:val="0"/>
        <w:rPr>
          <w:rFonts w:ascii="Inter" w:hAnsi="Inter" w:cs="Arial"/>
          <w:b/>
          <w:sz w:val="22"/>
          <w:szCs w:val="22"/>
        </w:rPr>
      </w:pPr>
      <w:r w:rsidRPr="00C76DB4">
        <w:rPr>
          <w:rFonts w:ascii="Inter" w:hAnsi="Inter" w:cs="Arial"/>
          <w:b/>
          <w:sz w:val="22"/>
          <w:szCs w:val="22"/>
        </w:rPr>
        <w:t>Mikäli henkilö ei toimita verokorttia, luottamuspalkkiosta perittävä vero on 60 %.</w:t>
      </w:r>
    </w:p>
    <w:p w14:paraId="2D52BD51" w14:textId="77777777" w:rsidR="00C76DB4" w:rsidRPr="00C3455B" w:rsidRDefault="00C76DB4" w:rsidP="00C87C1F">
      <w:pPr>
        <w:autoSpaceDE w:val="0"/>
        <w:autoSpaceDN w:val="0"/>
        <w:adjustRightInd w:val="0"/>
        <w:rPr>
          <w:rFonts w:ascii="Inter" w:hAnsi="Inter" w:cs="Arial"/>
          <w:b/>
          <w:szCs w:val="24"/>
        </w:rPr>
      </w:pPr>
    </w:p>
    <w:tbl>
      <w:tblPr>
        <w:tblW w:w="102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37"/>
        <w:gridCol w:w="1571"/>
        <w:gridCol w:w="13"/>
        <w:gridCol w:w="1439"/>
        <w:gridCol w:w="119"/>
        <w:gridCol w:w="449"/>
        <w:gridCol w:w="3473"/>
      </w:tblGrid>
      <w:tr w:rsidR="00C87C1F" w:rsidRPr="00677921" w14:paraId="02332782" w14:textId="77777777" w:rsidTr="00DA3A47">
        <w:tc>
          <w:tcPr>
            <w:tcW w:w="6733" w:type="dxa"/>
            <w:gridSpan w:val="7"/>
          </w:tcPr>
          <w:p w14:paraId="30F22EA2" w14:textId="77777777" w:rsidR="00C87C1F" w:rsidRPr="00677921" w:rsidRDefault="00C87C1F" w:rsidP="00A22E5C">
            <w:pPr>
              <w:rPr>
                <w:rFonts w:ascii="Inter" w:hAnsi="Inter" w:cs="Arial"/>
                <w:b/>
                <w:sz w:val="20"/>
              </w:rPr>
            </w:pPr>
            <w:r w:rsidRPr="00677921">
              <w:rPr>
                <w:rFonts w:ascii="Inter" w:hAnsi="Inter" w:cs="Arial"/>
                <w:b/>
                <w:sz w:val="20"/>
              </w:rPr>
              <w:t>Henkilötiedot</w:t>
            </w:r>
          </w:p>
        </w:tc>
        <w:tc>
          <w:tcPr>
            <w:tcW w:w="3473" w:type="dxa"/>
          </w:tcPr>
          <w:p w14:paraId="55F3B9FE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</w:tr>
      <w:tr w:rsidR="00C87C1F" w:rsidRPr="00677921" w14:paraId="5461B766" w14:textId="77777777" w:rsidTr="00DA3A47">
        <w:trPr>
          <w:cantSplit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7F5EB8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Sukunimi                                                                   Etunimet (puhuttelunimi alleviivataan)</w:t>
            </w:r>
          </w:p>
        </w:tc>
      </w:tr>
      <w:tr w:rsidR="00C87C1F" w:rsidRPr="00677921" w14:paraId="069B8260" w14:textId="77777777" w:rsidTr="00DA3A47">
        <w:trPr>
          <w:cantSplit/>
        </w:trPr>
        <w:tc>
          <w:tcPr>
            <w:tcW w:w="4726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43C5ACE1" w14:textId="13600260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0"/>
          </w:p>
          <w:p w14:paraId="11861200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  <w:p w14:paraId="5F6D50CE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  <w:tc>
          <w:tcPr>
            <w:tcW w:w="5480" w:type="dxa"/>
            <w:gridSpan w:val="4"/>
            <w:tcBorders>
              <w:right w:val="single" w:sz="4" w:space="0" w:color="auto"/>
            </w:tcBorders>
          </w:tcPr>
          <w:p w14:paraId="7FC1E19F" w14:textId="113305CC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1"/>
          </w:p>
          <w:p w14:paraId="4BF99B74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  <w:p w14:paraId="41CD935F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</w:tr>
      <w:tr w:rsidR="00C87C1F" w:rsidRPr="00677921" w14:paraId="28D385DA" w14:textId="77777777" w:rsidTr="00DA3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2905" w:type="dxa"/>
            <w:tcBorders>
              <w:bottom w:val="single" w:sz="4" w:space="0" w:color="auto"/>
            </w:tcBorders>
          </w:tcPr>
          <w:p w14:paraId="16E54EB5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Henkilötunnus</w:t>
            </w:r>
          </w:p>
          <w:p w14:paraId="76092136" w14:textId="502C23E2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2"/>
          </w:p>
          <w:p w14:paraId="574BFBF1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</w:tcPr>
          <w:p w14:paraId="190D38FA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 xml:space="preserve">Ammatti </w:t>
            </w:r>
          </w:p>
          <w:p w14:paraId="2B4F7BEE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  <w:tc>
          <w:tcPr>
            <w:tcW w:w="4041" w:type="dxa"/>
            <w:gridSpan w:val="3"/>
            <w:tcBorders>
              <w:bottom w:val="single" w:sz="4" w:space="0" w:color="auto"/>
            </w:tcBorders>
          </w:tcPr>
          <w:p w14:paraId="23521A47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Työnantaja</w:t>
            </w:r>
          </w:p>
          <w:p w14:paraId="1FC6CDD7" w14:textId="10F1584B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" w:name="Teksti4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3"/>
          </w:p>
        </w:tc>
      </w:tr>
      <w:tr w:rsidR="00C87C1F" w:rsidRPr="00677921" w14:paraId="5F972F60" w14:textId="77777777" w:rsidTr="00DA3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4713" w:type="dxa"/>
            <w:gridSpan w:val="3"/>
          </w:tcPr>
          <w:p w14:paraId="55C2C061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Katuosoite</w:t>
            </w:r>
          </w:p>
          <w:p w14:paraId="2B5B2E51" w14:textId="255B0296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4" w:name="Teksti5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4"/>
          </w:p>
          <w:p w14:paraId="640CB489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  <w:tc>
          <w:tcPr>
            <w:tcW w:w="5493" w:type="dxa"/>
            <w:gridSpan w:val="5"/>
          </w:tcPr>
          <w:p w14:paraId="5676E72D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Postinumero ja postitoimipaikka</w:t>
            </w:r>
          </w:p>
          <w:p w14:paraId="2A8F8968" w14:textId="3530C8C3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</w:p>
        </w:tc>
      </w:tr>
      <w:tr w:rsidR="00C87C1F" w:rsidRPr="00677921" w14:paraId="7C5759AC" w14:textId="77777777" w:rsidTr="00DA3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10206" w:type="dxa"/>
            <w:gridSpan w:val="8"/>
          </w:tcPr>
          <w:p w14:paraId="4601527C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Sähköpostiosoite (henkilökohtainen / luottamustoimessa käytettävä)</w:t>
            </w:r>
          </w:p>
          <w:p w14:paraId="3BC64C5E" w14:textId="3772327D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</w:p>
          <w:p w14:paraId="416C8C83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</w:tr>
      <w:tr w:rsidR="00C87C1F" w:rsidRPr="00677921" w14:paraId="21EB8F33" w14:textId="77777777" w:rsidTr="00DA3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3142" w:type="dxa"/>
            <w:gridSpan w:val="2"/>
          </w:tcPr>
          <w:p w14:paraId="3E1824C1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Puhelin</w:t>
            </w:r>
          </w:p>
          <w:p w14:paraId="3F46D0F6" w14:textId="476F77E4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5" w:name="Teksti7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5"/>
          </w:p>
          <w:p w14:paraId="1ACB46D6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  <w:tc>
          <w:tcPr>
            <w:tcW w:w="3142" w:type="dxa"/>
            <w:gridSpan w:val="4"/>
          </w:tcPr>
          <w:p w14:paraId="03692E94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Puhelin töihin</w:t>
            </w:r>
          </w:p>
          <w:p w14:paraId="752C8508" w14:textId="232372E9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6" w:name="Teksti8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6"/>
          </w:p>
        </w:tc>
        <w:tc>
          <w:tcPr>
            <w:tcW w:w="3922" w:type="dxa"/>
            <w:gridSpan w:val="2"/>
          </w:tcPr>
          <w:p w14:paraId="47F8769F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</w:tr>
    </w:tbl>
    <w:p w14:paraId="34EFB58A" w14:textId="77777777" w:rsidR="00C87C1F" w:rsidRPr="00677921" w:rsidRDefault="00C87C1F" w:rsidP="00C87C1F">
      <w:pPr>
        <w:rPr>
          <w:rFonts w:ascii="Inter" w:hAnsi="Inter" w:cs="Arial"/>
          <w:sz w:val="20"/>
        </w:rPr>
      </w:pPr>
    </w:p>
    <w:p w14:paraId="6B144F57" w14:textId="77777777" w:rsidR="00C87C1F" w:rsidRPr="00677921" w:rsidRDefault="00C87C1F" w:rsidP="00C87C1F">
      <w:pPr>
        <w:rPr>
          <w:rFonts w:ascii="Inter" w:hAnsi="Inter" w:cs="Arial"/>
          <w:b/>
          <w:sz w:val="20"/>
        </w:rPr>
      </w:pPr>
      <w:r w:rsidRPr="00677921">
        <w:rPr>
          <w:rFonts w:ascii="Inter" w:hAnsi="Inter" w:cs="Arial"/>
          <w:b/>
          <w:sz w:val="20"/>
        </w:rPr>
        <w:t>Maksutiedot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1"/>
      </w:tblGrid>
      <w:tr w:rsidR="00C87C1F" w:rsidRPr="00677921" w14:paraId="4A8DFD3D" w14:textId="77777777" w:rsidTr="00DA3A47">
        <w:trPr>
          <w:trHeight w:val="692"/>
        </w:trPr>
        <w:tc>
          <w:tcPr>
            <w:tcW w:w="10201" w:type="dxa"/>
          </w:tcPr>
          <w:p w14:paraId="05349F24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Pankki ja tilinumero sekä pankin IBAN-tunnus</w:t>
            </w:r>
          </w:p>
          <w:p w14:paraId="4EC9D629" w14:textId="61AA2710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7" w:name="Teksti10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7"/>
          </w:p>
          <w:p w14:paraId="3029B192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</w:tr>
      <w:tr w:rsidR="00C87C1F" w:rsidRPr="00677921" w14:paraId="03D75FAB" w14:textId="77777777" w:rsidTr="00DA3A47">
        <w:trPr>
          <w:trHeight w:val="692"/>
        </w:trPr>
        <w:tc>
          <w:tcPr>
            <w:tcW w:w="10201" w:type="dxa"/>
          </w:tcPr>
          <w:p w14:paraId="55FA1D0F" w14:textId="77777777" w:rsidR="00C87C1F" w:rsidRPr="00677921" w:rsidRDefault="00C87C1F" w:rsidP="00A22E5C">
            <w:pPr>
              <w:rPr>
                <w:rFonts w:ascii="Inter" w:hAnsi="Inter" w:cs="Arial"/>
                <w:b/>
                <w:sz w:val="20"/>
              </w:rPr>
            </w:pPr>
          </w:p>
          <w:p w14:paraId="7739AE33" w14:textId="1CC5F3CE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b/>
                <w:sz w:val="20"/>
              </w:rPr>
              <w:t xml:space="preserve">Edestakaisen </w:t>
            </w:r>
            <w:r w:rsidRPr="00677921">
              <w:rPr>
                <w:rFonts w:ascii="Inter" w:hAnsi="Inter" w:cs="Arial"/>
                <w:sz w:val="20"/>
              </w:rPr>
              <w:t xml:space="preserve">kokousmatkan pituus kokouspaikalle </w:t>
            </w: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8" w:name="Teksti11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8"/>
            <w:r w:rsidRPr="00677921">
              <w:rPr>
                <w:rFonts w:ascii="Inter" w:hAnsi="Inter" w:cs="Arial"/>
                <w:sz w:val="20"/>
              </w:rPr>
              <w:t>km.</w:t>
            </w:r>
          </w:p>
          <w:p w14:paraId="7ADCCDFD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</w:tr>
      <w:tr w:rsidR="00C87C1F" w:rsidRPr="00677921" w14:paraId="5782D486" w14:textId="77777777" w:rsidTr="00DA3A47">
        <w:trPr>
          <w:trHeight w:val="692"/>
        </w:trPr>
        <w:tc>
          <w:tcPr>
            <w:tcW w:w="10201" w:type="dxa"/>
          </w:tcPr>
          <w:p w14:paraId="096B3D69" w14:textId="77777777" w:rsidR="00206CBB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 xml:space="preserve">Ruoka-aineallergiat: </w:t>
            </w:r>
          </w:p>
          <w:p w14:paraId="1247D3BC" w14:textId="7A492548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</w:p>
          <w:p w14:paraId="6892819A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</w:tc>
      </w:tr>
      <w:tr w:rsidR="00C87C1F" w:rsidRPr="00677921" w14:paraId="5C045DFE" w14:textId="77777777" w:rsidTr="00DA3A47">
        <w:trPr>
          <w:trHeight w:val="619"/>
        </w:trPr>
        <w:tc>
          <w:tcPr>
            <w:tcW w:w="10201" w:type="dxa"/>
          </w:tcPr>
          <w:p w14:paraId="512001E1" w14:textId="677A0329" w:rsidR="00C87C1F" w:rsidRPr="00777D58" w:rsidRDefault="00023040" w:rsidP="00A22E5C">
            <w:pPr>
              <w:rPr>
                <w:rFonts w:ascii="Inter" w:hAnsi="Inter" w:cs="Arial"/>
                <w:sz w:val="20"/>
              </w:rPr>
            </w:pPr>
            <w:r w:rsidRPr="00777D58">
              <w:rPr>
                <w:rFonts w:ascii="Inter" w:hAnsi="Inter" w:cs="Arial"/>
                <w:b/>
                <w:sz w:val="20"/>
              </w:rPr>
              <w:t>Annan suostumukseni Keminmaan kunnan luottamustehtävään valinnasta sekä henkilörekisterin</w:t>
            </w:r>
            <w:r w:rsidR="00C3455B">
              <w:rPr>
                <w:rFonts w:ascii="Inter" w:hAnsi="Inter" w:cs="Arial"/>
                <w:b/>
                <w:sz w:val="20"/>
              </w:rPr>
              <w:br/>
            </w:r>
            <w:r w:rsidRPr="00777D58">
              <w:rPr>
                <w:rFonts w:ascii="Inter" w:hAnsi="Inter" w:cs="Arial"/>
                <w:b/>
                <w:sz w:val="20"/>
              </w:rPr>
              <w:t>tietojen oikeellisuuden varmistamisesta ja kokouspalkkioiden tms. maksamisesta varten.</w:t>
            </w:r>
          </w:p>
          <w:p w14:paraId="53F4EF7A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  <w:p w14:paraId="7693F3E2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  <w:p w14:paraId="250019C4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t>Keminmaassa</w:t>
            </w:r>
          </w:p>
          <w:p w14:paraId="0FE94701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  <w:p w14:paraId="035599D4" w14:textId="77777777" w:rsidR="00C87C1F" w:rsidRPr="00677921" w:rsidRDefault="00C87C1F" w:rsidP="00A22E5C">
            <w:pPr>
              <w:rPr>
                <w:rFonts w:ascii="Inter" w:hAnsi="Inter" w:cs="Arial"/>
                <w:sz w:val="20"/>
              </w:rPr>
            </w:pPr>
          </w:p>
          <w:p w14:paraId="0BBFE6C2" w14:textId="6C89BE4E" w:rsidR="00C87C1F" w:rsidRPr="00677921" w:rsidRDefault="00C87C1F" w:rsidP="00310C34">
            <w:pPr>
              <w:rPr>
                <w:rFonts w:ascii="Inter" w:hAnsi="Inter" w:cs="Arial"/>
                <w:sz w:val="20"/>
              </w:rPr>
            </w:pP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9" w:name="Teksti12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9"/>
            <w:r w:rsidRPr="00677921">
              <w:rPr>
                <w:rFonts w:ascii="Inter" w:hAnsi="Inter" w:cs="Arial"/>
                <w:sz w:val="20"/>
              </w:rPr>
              <w:t xml:space="preserve">/ </w:t>
            </w: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bookmarkStart w:id="10" w:name="Teksti13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10"/>
            <w:r w:rsidRPr="00677921">
              <w:rPr>
                <w:rFonts w:ascii="Inter" w:hAnsi="Inter" w:cs="Arial"/>
                <w:sz w:val="20"/>
              </w:rPr>
              <w:t>20</w:t>
            </w: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11" w:name="Teksti14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11"/>
            <w:r w:rsidRPr="00677921">
              <w:rPr>
                <w:rFonts w:ascii="Inter" w:hAnsi="Inter" w:cs="Arial"/>
                <w:sz w:val="20"/>
              </w:rPr>
              <w:t xml:space="preserve">                    </w:t>
            </w:r>
            <w:r w:rsidR="00310C34">
              <w:rPr>
                <w:rFonts w:ascii="Inter" w:hAnsi="Inter" w:cs="Arial"/>
                <w:sz w:val="20"/>
              </w:rPr>
              <w:t>Allekirjoitus</w:t>
            </w:r>
            <w:r w:rsidRPr="00677921">
              <w:rPr>
                <w:rFonts w:ascii="Inter" w:hAnsi="Inter" w:cs="Arial"/>
                <w:sz w:val="20"/>
              </w:rPr>
              <w:t xml:space="preserve"> </w:t>
            </w:r>
            <w:r w:rsidRPr="00677921">
              <w:rPr>
                <w:rFonts w:ascii="Inter" w:hAnsi="Inter" w:cs="Arial"/>
                <w:sz w:val="20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bookmarkStart w:id="12" w:name="Teksti15"/>
            <w:r w:rsidRPr="00677921">
              <w:rPr>
                <w:rFonts w:ascii="Inter" w:hAnsi="Inter" w:cs="Arial"/>
                <w:sz w:val="20"/>
              </w:rPr>
              <w:instrText xml:space="preserve"> FORMTEXT </w:instrText>
            </w:r>
            <w:r w:rsidRPr="00677921">
              <w:rPr>
                <w:rFonts w:ascii="Inter" w:hAnsi="Inter" w:cs="Arial"/>
                <w:sz w:val="20"/>
              </w:rPr>
            </w:r>
            <w:r w:rsidRPr="00677921">
              <w:rPr>
                <w:rFonts w:ascii="Inter" w:hAnsi="Inter" w:cs="Arial"/>
                <w:sz w:val="20"/>
              </w:rPr>
              <w:fldChar w:fldCharType="separate"/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="004E2D4A">
              <w:rPr>
                <w:rFonts w:ascii="Inter" w:hAnsi="Inter" w:cs="Arial"/>
                <w:noProof/>
                <w:sz w:val="20"/>
              </w:rPr>
              <w:t> </w:t>
            </w:r>
            <w:r w:rsidRPr="00677921">
              <w:rPr>
                <w:rFonts w:ascii="Inter" w:hAnsi="Inter" w:cs="Arial"/>
                <w:sz w:val="20"/>
              </w:rPr>
              <w:fldChar w:fldCharType="end"/>
            </w:r>
            <w:bookmarkEnd w:id="12"/>
          </w:p>
        </w:tc>
      </w:tr>
    </w:tbl>
    <w:p w14:paraId="2E96B7FC" w14:textId="77777777" w:rsidR="00C87C1F" w:rsidRPr="00677921" w:rsidRDefault="00C87C1F" w:rsidP="00C87C1F">
      <w:pPr>
        <w:rPr>
          <w:rFonts w:ascii="Inter" w:hAnsi="Inter" w:cs="Arial"/>
          <w:sz w:val="20"/>
        </w:rPr>
      </w:pPr>
    </w:p>
    <w:p w14:paraId="66730E45" w14:textId="051C0261" w:rsidR="00333816" w:rsidRPr="00C76DB4" w:rsidRDefault="00C87C1F" w:rsidP="00C87C1F">
      <w:pPr>
        <w:rPr>
          <w:rFonts w:ascii="Inter" w:hAnsi="Inter" w:cs="Arial"/>
          <w:bCs/>
          <w:sz w:val="22"/>
          <w:szCs w:val="22"/>
        </w:rPr>
      </w:pPr>
      <w:r w:rsidRPr="00C76DB4">
        <w:rPr>
          <w:rFonts w:ascii="Inter" w:hAnsi="Inter" w:cs="Arial"/>
          <w:bCs/>
          <w:sz w:val="22"/>
          <w:szCs w:val="22"/>
        </w:rPr>
        <w:t>Lomakkeen voi palauttaa osoitteella</w:t>
      </w:r>
      <w:r w:rsidR="00C76DB4" w:rsidRPr="00C76DB4">
        <w:rPr>
          <w:rFonts w:ascii="Inter" w:hAnsi="Inter" w:cs="Arial"/>
          <w:bCs/>
          <w:sz w:val="22"/>
          <w:szCs w:val="22"/>
        </w:rPr>
        <w:t>:</w:t>
      </w:r>
    </w:p>
    <w:p w14:paraId="4E54C059" w14:textId="1C7AB3BC" w:rsidR="00C87C1F" w:rsidRPr="00C76DB4" w:rsidRDefault="00C87C1F" w:rsidP="00C87C1F">
      <w:pPr>
        <w:rPr>
          <w:rFonts w:ascii="Inter" w:hAnsi="Inter" w:cs="Arial"/>
          <w:bCs/>
          <w:sz w:val="22"/>
          <w:szCs w:val="22"/>
        </w:rPr>
      </w:pPr>
      <w:r w:rsidRPr="00C76DB4">
        <w:rPr>
          <w:rFonts w:ascii="Inter" w:hAnsi="Inter" w:cs="Arial"/>
          <w:bCs/>
          <w:sz w:val="22"/>
          <w:szCs w:val="22"/>
        </w:rPr>
        <w:t>Keminmaan kunta/</w:t>
      </w:r>
      <w:r w:rsidR="00C3455B" w:rsidRPr="00C76DB4">
        <w:rPr>
          <w:rFonts w:ascii="Inter" w:hAnsi="Inter" w:cs="Arial"/>
          <w:bCs/>
          <w:sz w:val="22"/>
          <w:szCs w:val="22"/>
        </w:rPr>
        <w:t>Hallintopalvelut</w:t>
      </w:r>
      <w:r w:rsidRPr="00C76DB4">
        <w:rPr>
          <w:rFonts w:ascii="Inter" w:hAnsi="Inter" w:cs="Arial"/>
          <w:bCs/>
          <w:sz w:val="22"/>
          <w:szCs w:val="22"/>
        </w:rPr>
        <w:t>, Kunnantie 3, 94400 Keminmaa</w:t>
      </w:r>
      <w:r w:rsidR="00C3455B" w:rsidRPr="00C76DB4">
        <w:rPr>
          <w:rFonts w:ascii="Inter" w:hAnsi="Inter" w:cs="Arial"/>
          <w:bCs/>
          <w:sz w:val="22"/>
          <w:szCs w:val="22"/>
        </w:rPr>
        <w:t>,</w:t>
      </w:r>
      <w:r w:rsidR="00C3455B" w:rsidRPr="00C76DB4">
        <w:rPr>
          <w:rFonts w:ascii="Inter" w:hAnsi="Inter" w:cs="Arial"/>
          <w:bCs/>
          <w:sz w:val="22"/>
          <w:szCs w:val="22"/>
        </w:rPr>
        <w:br/>
        <w:t xml:space="preserve">sähköpostilla </w:t>
      </w:r>
      <w:hyperlink r:id="rId10" w:history="1">
        <w:r w:rsidR="00C3455B" w:rsidRPr="00C76DB4">
          <w:rPr>
            <w:rStyle w:val="Hyperlinkki"/>
            <w:rFonts w:ascii="Inter" w:hAnsi="Inter" w:cs="Arial"/>
            <w:bCs/>
            <w:sz w:val="22"/>
            <w:szCs w:val="22"/>
          </w:rPr>
          <w:t>kunta@keminmaa.fi</w:t>
        </w:r>
      </w:hyperlink>
      <w:r w:rsidR="00C3455B" w:rsidRPr="00C76DB4">
        <w:rPr>
          <w:rFonts w:ascii="Inter" w:hAnsi="Inter" w:cs="Arial"/>
          <w:bCs/>
          <w:sz w:val="22"/>
          <w:szCs w:val="22"/>
        </w:rPr>
        <w:t xml:space="preserve"> </w:t>
      </w:r>
      <w:r w:rsidRPr="00C76DB4">
        <w:rPr>
          <w:rFonts w:ascii="Inter" w:hAnsi="Inter" w:cs="Arial"/>
          <w:bCs/>
          <w:sz w:val="22"/>
          <w:szCs w:val="22"/>
        </w:rPr>
        <w:t>tai</w:t>
      </w:r>
      <w:r w:rsidR="00C3455B" w:rsidRPr="00C76DB4">
        <w:rPr>
          <w:rFonts w:ascii="Inter" w:hAnsi="Inter" w:cs="Arial"/>
          <w:bCs/>
          <w:sz w:val="22"/>
          <w:szCs w:val="22"/>
        </w:rPr>
        <w:br/>
        <w:t>t</w:t>
      </w:r>
      <w:r w:rsidR="00333816" w:rsidRPr="00C76DB4">
        <w:rPr>
          <w:rFonts w:ascii="Inter" w:hAnsi="Inter" w:cs="Arial"/>
          <w:bCs/>
          <w:sz w:val="22"/>
          <w:szCs w:val="22"/>
        </w:rPr>
        <w:t>urva</w:t>
      </w:r>
      <w:r w:rsidRPr="00C76DB4">
        <w:rPr>
          <w:rFonts w:ascii="Inter" w:hAnsi="Inter" w:cs="Arial"/>
          <w:bCs/>
          <w:sz w:val="22"/>
          <w:szCs w:val="22"/>
        </w:rPr>
        <w:t>sähköpostilla</w:t>
      </w:r>
      <w:r w:rsidR="00333816" w:rsidRPr="00C76DB4">
        <w:rPr>
          <w:rFonts w:ascii="Inter" w:hAnsi="Inter" w:cs="Arial"/>
          <w:bCs/>
          <w:sz w:val="22"/>
          <w:szCs w:val="22"/>
        </w:rPr>
        <w:t xml:space="preserve"> </w:t>
      </w:r>
      <w:hyperlink r:id="rId11" w:history="1">
        <w:r w:rsidR="00C3455B" w:rsidRPr="00C76DB4">
          <w:rPr>
            <w:rStyle w:val="Hyperlinkki"/>
            <w:rFonts w:ascii="Inter" w:hAnsi="Inter" w:cs="Arial"/>
            <w:bCs/>
            <w:sz w:val="22"/>
            <w:szCs w:val="22"/>
          </w:rPr>
          <w:t>https://www.turvaposti.fi/viesti/kunta@keminmaa.fi</w:t>
        </w:r>
      </w:hyperlink>
    </w:p>
    <w:p w14:paraId="2463E35C" w14:textId="77777777" w:rsidR="00C87C1F" w:rsidRPr="00C76DB4" w:rsidRDefault="00C87C1F" w:rsidP="00C87C1F">
      <w:pPr>
        <w:rPr>
          <w:rFonts w:cs="Arial"/>
          <w:bCs/>
          <w:sz w:val="22"/>
          <w:szCs w:val="22"/>
        </w:rPr>
      </w:pPr>
      <w:r w:rsidRPr="00C76DB4">
        <w:rPr>
          <w:rFonts w:ascii="Inter" w:hAnsi="Inter" w:cs="Arial"/>
          <w:bCs/>
          <w:sz w:val="22"/>
          <w:szCs w:val="22"/>
        </w:rPr>
        <w:t>Lomakkeen voi myös palauttaa kunnanviraston ulkopostilaatikko</w:t>
      </w:r>
      <w:r w:rsidRPr="00C76DB4">
        <w:rPr>
          <w:rFonts w:cs="Arial"/>
          <w:bCs/>
          <w:sz w:val="22"/>
          <w:szCs w:val="22"/>
        </w:rPr>
        <w:t>on suljetussa kirjekuoressa.</w:t>
      </w:r>
    </w:p>
    <w:sectPr w:rsidR="00C87C1F" w:rsidRPr="00C76DB4" w:rsidSect="006B437D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0" w:h="16840"/>
      <w:pgMar w:top="1701" w:right="851" w:bottom="1985" w:left="851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66C9B" w14:textId="77777777" w:rsidR="00C87C1F" w:rsidRDefault="00C87C1F" w:rsidP="00574510">
      <w:r>
        <w:separator/>
      </w:r>
    </w:p>
  </w:endnote>
  <w:endnote w:type="continuationSeparator" w:id="0">
    <w:p w14:paraId="3BBCEA7F" w14:textId="77777777" w:rsidR="00C87C1F" w:rsidRDefault="00C87C1F" w:rsidP="005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4A4810-93E2-4E90-AC4D-3F00AC4CAB87}"/>
    <w:embedBold r:id="rId2" w:fontKey="{BAA09CFB-DC1D-4D17-AF5C-3E843D8AB5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3" w:fontKey="{00A233F7-97D4-488A-B7B9-54C88436C646}"/>
    <w:embedBold r:id="rId4" w:fontKey="{574ED430-CDA5-44A9-8E6E-3E6912DA0D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AD4C960-74C6-439F-B32C-474860E7F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13E49" w14:textId="77777777" w:rsidR="00923C19" w:rsidRDefault="00923C19">
    <w:pPr>
      <w:pStyle w:val="Alatunnis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53949E8" wp14:editId="61D53B3F">
          <wp:simplePos x="0" y="0"/>
          <wp:positionH relativeFrom="column">
            <wp:posOffset>-545465</wp:posOffset>
          </wp:positionH>
          <wp:positionV relativeFrom="paragraph">
            <wp:posOffset>570394</wp:posOffset>
          </wp:positionV>
          <wp:extent cx="7549468" cy="481928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68" cy="481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C4EC44A" wp14:editId="04CD3403">
          <wp:extent cx="1004570" cy="570865"/>
          <wp:effectExtent l="0" t="0" r="0" b="635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457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D4480" w14:textId="77777777" w:rsidR="00574510" w:rsidRDefault="00CB4F48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F51047F" wp14:editId="722658D2">
              <wp:simplePos x="0" y="0"/>
              <wp:positionH relativeFrom="column">
                <wp:posOffset>-193040</wp:posOffset>
              </wp:positionH>
              <wp:positionV relativeFrom="paragraph">
                <wp:posOffset>-589280</wp:posOffset>
              </wp:positionV>
              <wp:extent cx="1193800" cy="680085"/>
              <wp:effectExtent l="0" t="0" r="0" b="5715"/>
              <wp:wrapTight wrapText="bothSides">
                <wp:wrapPolygon edited="1">
                  <wp:start x="0" y="-2880"/>
                  <wp:lineTo x="0" y="21782"/>
                  <wp:lineTo x="30351" y="21601"/>
                  <wp:lineTo x="30488" y="-2640"/>
                  <wp:lineTo x="0" y="-2880"/>
                </wp:wrapPolygon>
              </wp:wrapTight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68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7A2131" w14:textId="77777777" w:rsidR="00CB4F48" w:rsidRPr="00CB4F48" w:rsidRDefault="00923C19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C119D0" wp14:editId="2608129C">
                                <wp:extent cx="1004570" cy="570865"/>
                                <wp:effectExtent l="0" t="0" r="0" b="635"/>
                                <wp:docPr id="7" name="Kuva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4570" cy="570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B4F48" w:rsidRPr="00CB4F48">
                            <w:rPr>
                              <w:rFonts w:asciiTheme="minorHAnsi" w:hAnsiTheme="minorHAnsi" w:cstheme="minorHAnsi"/>
                              <w:b/>
                              <w:bCs/>
                              <w:color w:val="263F3A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KEMINMAAN KUNTA</w:t>
                          </w:r>
                        </w:p>
                        <w:p w14:paraId="66580DD2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Kunnantie 3</w:t>
                          </w:r>
                        </w:p>
                        <w:p w14:paraId="5B1713E5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94400 Keminmaa</w:t>
                          </w:r>
                        </w:p>
                        <w:p w14:paraId="1F631388" w14:textId="77777777" w:rsidR="00CB4F48" w:rsidRPr="00CB4F48" w:rsidRDefault="00CB4F48" w:rsidP="00CB4F48">
                          <w:pPr>
                            <w:rPr>
                              <w:rFonts w:cstheme="minorHAnsi"/>
                            </w:rPr>
                          </w:pPr>
                          <w:r w:rsidRPr="00CB4F48">
                            <w:rPr>
                              <w:rFonts w:cstheme="minorHAnsi"/>
                              <w:spacing w:val="2"/>
                              <w:sz w:val="15"/>
                              <w:szCs w:val="15"/>
                            </w:rPr>
                            <w:t>kunta@keminmaa.fi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51047F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15.2pt;margin-top:-46.4pt;width:94pt;height:53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-2880 0 21782 30351 21601 30488 -2640 0 -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" fillcolor="white [3201]" stroked="f" strokeweight=".5pt">
              <v:textbox>
                <w:txbxContent>
                  <w:p w14:paraId="167A2131" w14:textId="77777777" w:rsidR="00CB4F48" w:rsidRPr="00CB4F48" w:rsidRDefault="00923C19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7C119D0" wp14:editId="2608129C">
                          <wp:extent cx="1004570" cy="570865"/>
                          <wp:effectExtent l="0" t="0" r="0" b="635"/>
                          <wp:docPr id="7" name="Kuva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4570" cy="570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B4F48" w:rsidRPr="00CB4F48">
                      <w:rPr>
                        <w:rFonts w:asciiTheme="minorHAnsi" w:hAnsiTheme="minorHAnsi" w:cstheme="minorHAnsi"/>
                        <w:b/>
                        <w:bCs/>
                        <w:color w:val="263F3A"/>
                        <w:spacing w:val="2"/>
                        <w:sz w:val="15"/>
                        <w:szCs w:val="15"/>
                        <w:lang w:val="fi-FI"/>
                      </w:rPr>
                      <w:t>KEMINMAAN KUNTA</w:t>
                    </w:r>
                  </w:p>
                  <w:p w14:paraId="66580DD2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Kunnantie 3</w:t>
                    </w:r>
                  </w:p>
                  <w:p w14:paraId="5B1713E5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94400 Keminmaa</w:t>
                    </w:r>
                  </w:p>
                  <w:p w14:paraId="1F631388" w14:textId="77777777" w:rsidR="00CB4F48" w:rsidRPr="00CB4F48" w:rsidRDefault="00CB4F48" w:rsidP="00CB4F48">
                    <w:pPr>
                      <w:rPr>
                        <w:rFonts w:cstheme="minorHAnsi"/>
                      </w:rPr>
                    </w:pPr>
                    <w:r w:rsidRPr="00CB4F48">
                      <w:rPr>
                        <w:rFonts w:cstheme="minorHAnsi"/>
                        <w:spacing w:val="2"/>
                        <w:sz w:val="15"/>
                        <w:szCs w:val="15"/>
                      </w:rPr>
                      <w:t>kunta@keminmaa.fi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574510">
      <w:rPr>
        <w:noProof/>
      </w:rPr>
      <w:drawing>
        <wp:anchor distT="0" distB="0" distL="114300" distR="114300" simplePos="0" relativeHeight="251659264" behindDoc="1" locked="0" layoutInCell="1" allowOverlap="1" wp14:anchorId="442A6494" wp14:editId="29615803">
          <wp:simplePos x="0" y="0"/>
          <wp:positionH relativeFrom="column">
            <wp:posOffset>-532828</wp:posOffset>
          </wp:positionH>
          <wp:positionV relativeFrom="paragraph">
            <wp:posOffset>90413</wp:posOffset>
          </wp:positionV>
          <wp:extent cx="7549468" cy="481928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0136" cy="518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61F8D" w14:textId="77777777" w:rsidR="00C87C1F" w:rsidRDefault="00C87C1F" w:rsidP="00574510">
      <w:r>
        <w:separator/>
      </w:r>
    </w:p>
  </w:footnote>
  <w:footnote w:type="continuationSeparator" w:id="0">
    <w:p w14:paraId="1CAF6DC4" w14:textId="77777777" w:rsidR="00C87C1F" w:rsidRDefault="00C87C1F" w:rsidP="005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3B840" w14:textId="77777777" w:rsidR="00923C19" w:rsidRDefault="00923C19">
    <w:pPr>
      <w:pStyle w:val="Yltunnis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99B3F83" wp14:editId="53E08E9B">
          <wp:simplePos x="0" y="0"/>
          <wp:positionH relativeFrom="column">
            <wp:posOffset>-545690</wp:posOffset>
          </wp:positionH>
          <wp:positionV relativeFrom="paragraph">
            <wp:posOffset>-457835</wp:posOffset>
          </wp:positionV>
          <wp:extent cx="2336800" cy="95250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88AD6" w14:textId="77777777" w:rsidR="00574510" w:rsidRDefault="0057451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CBC0A0" wp14:editId="6BA99EAD">
          <wp:simplePos x="0" y="0"/>
          <wp:positionH relativeFrom="column">
            <wp:posOffset>-533374</wp:posOffset>
          </wp:positionH>
          <wp:positionV relativeFrom="paragraph">
            <wp:posOffset>-449611</wp:posOffset>
          </wp:positionV>
          <wp:extent cx="2336800" cy="952500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 w:grammar="clean"/>
  <w:attachedTemplate r:id="rId1"/>
  <w:defaultTabStop w:val="1304"/>
  <w:autoHyphenation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C1F"/>
    <w:rsid w:val="00001FD0"/>
    <w:rsid w:val="00023040"/>
    <w:rsid w:val="0003339E"/>
    <w:rsid w:val="000356A6"/>
    <w:rsid w:val="00037DB5"/>
    <w:rsid w:val="000A6221"/>
    <w:rsid w:val="00175C1A"/>
    <w:rsid w:val="00206CBB"/>
    <w:rsid w:val="002D76FF"/>
    <w:rsid w:val="002E20FA"/>
    <w:rsid w:val="002F026E"/>
    <w:rsid w:val="00310C34"/>
    <w:rsid w:val="0032142D"/>
    <w:rsid w:val="00333816"/>
    <w:rsid w:val="00337942"/>
    <w:rsid w:val="00371501"/>
    <w:rsid w:val="0042729D"/>
    <w:rsid w:val="00436689"/>
    <w:rsid w:val="004439F4"/>
    <w:rsid w:val="00457895"/>
    <w:rsid w:val="004E2D4A"/>
    <w:rsid w:val="004F398B"/>
    <w:rsid w:val="005606D5"/>
    <w:rsid w:val="00573115"/>
    <w:rsid w:val="00574510"/>
    <w:rsid w:val="005B22AB"/>
    <w:rsid w:val="005C1F63"/>
    <w:rsid w:val="005C5761"/>
    <w:rsid w:val="005D167F"/>
    <w:rsid w:val="00632C66"/>
    <w:rsid w:val="0065541B"/>
    <w:rsid w:val="00667BB7"/>
    <w:rsid w:val="006772CC"/>
    <w:rsid w:val="006B437D"/>
    <w:rsid w:val="00745BDD"/>
    <w:rsid w:val="00777D58"/>
    <w:rsid w:val="0079035D"/>
    <w:rsid w:val="008016E3"/>
    <w:rsid w:val="008236FB"/>
    <w:rsid w:val="00823835"/>
    <w:rsid w:val="00837319"/>
    <w:rsid w:val="008A6EB0"/>
    <w:rsid w:val="008C25F3"/>
    <w:rsid w:val="00923C19"/>
    <w:rsid w:val="00985042"/>
    <w:rsid w:val="00A74FA6"/>
    <w:rsid w:val="00A76D9B"/>
    <w:rsid w:val="00AA04B7"/>
    <w:rsid w:val="00B06023"/>
    <w:rsid w:val="00B12343"/>
    <w:rsid w:val="00B323EF"/>
    <w:rsid w:val="00B4146D"/>
    <w:rsid w:val="00B52F1A"/>
    <w:rsid w:val="00B66238"/>
    <w:rsid w:val="00BA07FE"/>
    <w:rsid w:val="00BA0B77"/>
    <w:rsid w:val="00BC44FA"/>
    <w:rsid w:val="00BD2CBE"/>
    <w:rsid w:val="00C07B5C"/>
    <w:rsid w:val="00C33E20"/>
    <w:rsid w:val="00C3455B"/>
    <w:rsid w:val="00C5058A"/>
    <w:rsid w:val="00C64B77"/>
    <w:rsid w:val="00C76DB4"/>
    <w:rsid w:val="00C87C1F"/>
    <w:rsid w:val="00CA0783"/>
    <w:rsid w:val="00CB4F48"/>
    <w:rsid w:val="00CE2819"/>
    <w:rsid w:val="00D16C8F"/>
    <w:rsid w:val="00D3161F"/>
    <w:rsid w:val="00D472CB"/>
    <w:rsid w:val="00DA3A47"/>
    <w:rsid w:val="00DB625F"/>
    <w:rsid w:val="00DB7033"/>
    <w:rsid w:val="00DD1A47"/>
    <w:rsid w:val="00DD74CA"/>
    <w:rsid w:val="00E05DB7"/>
    <w:rsid w:val="00E25E5D"/>
    <w:rsid w:val="00EA74AD"/>
    <w:rsid w:val="00ED36F9"/>
    <w:rsid w:val="00F2335E"/>
    <w:rsid w:val="00F44DCA"/>
    <w:rsid w:val="00F553C1"/>
    <w:rsid w:val="00F575FF"/>
    <w:rsid w:val="00FA682D"/>
    <w:rsid w:val="00FC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D4E1E"/>
  <w14:defaultImageDpi w14:val="32767"/>
  <w15:chartTrackingRefBased/>
  <w15:docId w15:val="{07FC85B7-952D-4740-BFC8-C3CAADE0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sid w:val="00C87C1F"/>
    <w:rPr>
      <w:rFonts w:ascii="Arial" w:eastAsia="Times New Roman" w:hAnsi="Arial" w:cs="Times New Roman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823835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18"/>
      <w:szCs w:val="24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23835"/>
  </w:style>
  <w:style w:type="paragraph" w:styleId="Yltunniste">
    <w:name w:val="header"/>
    <w:basedOn w:val="Normaali"/>
    <w:link w:val="YltunnisteChar"/>
    <w:uiPriority w:val="99"/>
    <w:unhideWhenUsed/>
    <w:rsid w:val="00574510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18"/>
      <w:szCs w:val="24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574510"/>
    <w:rPr>
      <w:rFonts w:eastAsiaTheme="minorEastAsia"/>
      <w:sz w:val="18"/>
    </w:rPr>
  </w:style>
  <w:style w:type="paragraph" w:customStyle="1" w:styleId="BasicParagraph">
    <w:name w:val="[Basic Paragraph]"/>
    <w:basedOn w:val="Normaali"/>
    <w:uiPriority w:val="99"/>
    <w:rsid w:val="00CB4F4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Cs w:val="24"/>
      <w:lang w:val="en-GB" w:eastAsia="en-US"/>
    </w:rPr>
  </w:style>
  <w:style w:type="paragraph" w:styleId="NormaaliWWW">
    <w:name w:val="Normal (Web)"/>
    <w:basedOn w:val="Normaali"/>
    <w:uiPriority w:val="99"/>
    <w:semiHidden/>
    <w:unhideWhenUsed/>
    <w:rsid w:val="00923C1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ki">
    <w:name w:val="Hyperlink"/>
    <w:rsid w:val="00C87C1F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3A47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rsid w:val="00333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urvaposti.fi/viesti/kunta@keminmaa.fi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kunta@keminmaa.fi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eminmaankunta.sharepoint.com/sites/Keminmaankunta/Asiakirjamallit/Asiakirjamallit/Harmaa%20lomak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7EB9F34BA6514DBBF5BFE87502A65A" ma:contentTypeVersion="2" ma:contentTypeDescription="Luo uusi asiakirja." ma:contentTypeScope="" ma:versionID="840ebd60f03769062891643d4939fd88">
  <xsd:schema xmlns:xsd="http://www.w3.org/2001/XMLSchema" xmlns:xs="http://www.w3.org/2001/XMLSchema" xmlns:p="http://schemas.microsoft.com/office/2006/metadata/properties" xmlns:ns2="0909f6b4-e76d-4499-8d41-55566e15b1fe" targetNamespace="http://schemas.microsoft.com/office/2006/metadata/properties" ma:root="true" ma:fieldsID="492e163439a38e279790f89ded3d4daf" ns2:_="">
    <xsd:import namespace="0909f6b4-e76d-4499-8d41-55566e15b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9f6b4-e76d-4499-8d41-55566e15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2C42A1-FA40-42D7-9FCA-17BDF044A7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863863-6320-40AD-9CE7-1695ABB87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9f6b4-e76d-4499-8d41-55566e15b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77FD7F-684E-3E47-8C68-EAC7D5D8E7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C757A8-8DF2-4D31-9266-5C74D73940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Harmaa%20lomake</Template>
  <TotalTime>0</TotalTime>
  <Pages>1</Pages>
  <Words>198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Tuomo Kuusela</dc:creator>
  <cp:lastModifiedBy>Merja Vuokila</cp:lastModifiedBy>
  <cp:revision>2</cp:revision>
  <cp:lastPrinted>2025-05-05T07:45:00Z</cp:lastPrinted>
  <dcterms:created xsi:type="dcterms:W3CDTF">2026-02-16T08:41:00Z</dcterms:created>
  <dcterms:modified xsi:type="dcterms:W3CDTF">2026-02-16T08:41:00Z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0x010100067EB9F34BA6514DBBF5BFE87502A65A</vt:lpwstr>
  </property>
  <property fmtid="{D5CDD505-2E9C-101B-9397-08002B2CF9AE}" pid="3" name="tweb_doc_id">
    <vt:lpwstr>324609</vt:lpwstr>
  </property>
  <property fmtid="{D5CDD505-2E9C-101B-9397-08002B2CF9AE}" pid="4" name="tweb_doc_version">
    <vt:lpwstr/>
  </property>
  <property fmtid="{D5CDD505-2E9C-101B-9397-08002B2CF9AE}" pid="5" name="tweb_doc_title">
    <vt:lpwstr>Luottamushenkilön perustietolomake 2025 - 2029</vt:lpwstr>
  </property>
  <property fmtid="{D5CDD505-2E9C-101B-9397-08002B2CF9AE}" pid="6" name="tweb_doc_typecode">
    <vt:lpwstr>00.02.01.03</vt:lpwstr>
  </property>
  <property fmtid="{D5CDD505-2E9C-101B-9397-08002B2CF9AE}" pid="7" name="tweb_doc_typename">
    <vt:lpwstr>Ilmoitus</vt:lpwstr>
  </property>
  <property fmtid="{D5CDD505-2E9C-101B-9397-08002B2CF9AE}" pid="8" name="tweb_doc_description">
    <vt:lpwstr/>
  </property>
  <property fmtid="{D5CDD505-2E9C-101B-9397-08002B2CF9AE}" pid="9" name="tweb_doc_status">
    <vt:lpwstr>Valmis</vt:lpwstr>
  </property>
  <property fmtid="{D5CDD505-2E9C-101B-9397-08002B2CF9AE}" pid="10" name="tweb_doc_identifier">
    <vt:lpwstr/>
  </property>
  <property fmtid="{D5CDD505-2E9C-101B-9397-08002B2CF9AE}" pid="11" name="tweb_doc_publicityclass">
    <vt:lpwstr/>
  </property>
  <property fmtid="{D5CDD505-2E9C-101B-9397-08002B2CF9AE}" pid="12" name="tweb_doc_securityclass">
    <vt:lpwstr> </vt:lpwstr>
  </property>
  <property fmtid="{D5CDD505-2E9C-101B-9397-08002B2CF9AE}" pid="13" name="tweb_doc_securityreason">
    <vt:lpwstr/>
  </property>
  <property fmtid="{D5CDD505-2E9C-101B-9397-08002B2CF9AE}" pid="14" name="tweb_doc_securityperiod">
    <vt:lpwstr>0</vt:lpwstr>
  </property>
  <property fmtid="{D5CDD505-2E9C-101B-9397-08002B2CF9AE}" pid="15" name="tweb_doc_securityperiodstart">
    <vt:lpwstr>17.11.2025</vt:lpwstr>
  </property>
  <property fmtid="{D5CDD505-2E9C-101B-9397-08002B2CF9AE}" pid="16" name="tweb_doc_securityperiodend">
    <vt:lpwstr/>
  </property>
  <property fmtid="{D5CDD505-2E9C-101B-9397-08002B2CF9AE}" pid="17" name="tweb_doc_owner">
    <vt:lpwstr>Vuokila Merja</vt:lpwstr>
  </property>
  <property fmtid="{D5CDD505-2E9C-101B-9397-08002B2CF9AE}" pid="18" name="tweb_doc_creator">
    <vt:lpwstr>Vuokila Merja</vt:lpwstr>
  </property>
  <property fmtid="{D5CDD505-2E9C-101B-9397-08002B2CF9AE}" pid="19" name="tweb_doc_publisher">
    <vt:lpwstr>Keminmaan kunta/Hallinto</vt:lpwstr>
  </property>
  <property fmtid="{D5CDD505-2E9C-101B-9397-08002B2CF9AE}" pid="20" name="tweb_doc_contributor">
    <vt:lpwstr/>
  </property>
  <property fmtid="{D5CDD505-2E9C-101B-9397-08002B2CF9AE}" pid="21" name="tweb_doc_fileextension">
    <vt:lpwstr>DOCX</vt:lpwstr>
  </property>
  <property fmtid="{D5CDD505-2E9C-101B-9397-08002B2CF9AE}" pid="22" name="tweb_doc_language">
    <vt:lpwstr>suomi</vt:lpwstr>
  </property>
  <property fmtid="{D5CDD505-2E9C-101B-9397-08002B2CF9AE}" pid="23" name="tweb_doc_created">
    <vt:lpwstr>17.11.2025</vt:lpwstr>
  </property>
  <property fmtid="{D5CDD505-2E9C-101B-9397-08002B2CF9AE}" pid="24" name="tweb_doc_modified">
    <vt:lpwstr>17.11.2025</vt:lpwstr>
  </property>
  <property fmtid="{D5CDD505-2E9C-101B-9397-08002B2CF9AE}" pid="25" name="tweb_doc_available">
    <vt:lpwstr/>
  </property>
  <property fmtid="{D5CDD505-2E9C-101B-9397-08002B2CF9AE}" pid="26" name="tweb_doc_acquired">
    <vt:lpwstr/>
  </property>
  <property fmtid="{D5CDD505-2E9C-101B-9397-08002B2CF9AE}" pid="27" name="tweb_doc_issued">
    <vt:lpwstr/>
  </property>
  <property fmtid="{D5CDD505-2E9C-101B-9397-08002B2CF9AE}" pid="28" name="tweb_doc_accepted">
    <vt:lpwstr/>
  </property>
  <property fmtid="{D5CDD505-2E9C-101B-9397-08002B2CF9AE}" pid="29" name="tweb_doc_validfrom">
    <vt:lpwstr/>
  </property>
  <property fmtid="{D5CDD505-2E9C-101B-9397-08002B2CF9AE}" pid="30" name="tweb_doc_validto">
    <vt:lpwstr/>
  </property>
  <property fmtid="{D5CDD505-2E9C-101B-9397-08002B2CF9AE}" pid="31" name="tweb_doc_protectionclass">
    <vt:lpwstr>Ei suojeluluokiteltu</vt:lpwstr>
  </property>
  <property fmtid="{D5CDD505-2E9C-101B-9397-08002B2CF9AE}" pid="32" name="tweb_doc_retentionperiodstart">
    <vt:lpwstr>17.11.2025</vt:lpwstr>
  </property>
  <property fmtid="{D5CDD505-2E9C-101B-9397-08002B2CF9AE}" pid="33" name="tweb_doc_retentionperiodend">
    <vt:lpwstr/>
  </property>
  <property fmtid="{D5CDD505-2E9C-101B-9397-08002B2CF9AE}" pid="34" name="tweb_doc_storagelocation">
    <vt:lpwstr/>
  </property>
  <property fmtid="{D5CDD505-2E9C-101B-9397-08002B2CF9AE}" pid="35" name="tweb_doc_publicationid">
    <vt:lpwstr/>
  </property>
  <property fmtid="{D5CDD505-2E9C-101B-9397-08002B2CF9AE}" pid="36" name="tweb_doc_copyright">
    <vt:lpwstr/>
  </property>
  <property fmtid="{D5CDD505-2E9C-101B-9397-08002B2CF9AE}" pid="37" name="tweb_doc_decisionnumber">
    <vt:lpwstr/>
  </property>
  <property fmtid="{D5CDD505-2E9C-101B-9397-08002B2CF9AE}" pid="38" name="tweb_doc_decisionyear">
    <vt:lpwstr>0</vt:lpwstr>
  </property>
  <property fmtid="{D5CDD505-2E9C-101B-9397-08002B2CF9AE}" pid="39" name="tweb_doc_xsubjectlist">
    <vt:lpwstr/>
  </property>
  <property fmtid="{D5CDD505-2E9C-101B-9397-08002B2CF9AE}" pid="40" name="tweb_doc_presenter">
    <vt:lpwstr/>
  </property>
  <property fmtid="{D5CDD505-2E9C-101B-9397-08002B2CF9AE}" pid="41" name="tweb_doc_solver">
    <vt:lpwstr/>
  </property>
  <property fmtid="{D5CDD505-2E9C-101B-9397-08002B2CF9AE}" pid="42" name="tweb_doc_otherid">
    <vt:lpwstr/>
  </property>
  <property fmtid="{D5CDD505-2E9C-101B-9397-08002B2CF9AE}" pid="43" name="tweb_doc_deadline">
    <vt:lpwstr/>
  </property>
  <property fmtid="{D5CDD505-2E9C-101B-9397-08002B2CF9AE}" pid="44" name="tweb_doc_mamiversion">
    <vt:lpwstr>1.0</vt:lpwstr>
  </property>
  <property fmtid="{D5CDD505-2E9C-101B-9397-08002B2CF9AE}" pid="45" name="tweb_doc_alternativetitle">
    <vt:lpwstr/>
  </property>
  <property fmtid="{D5CDD505-2E9C-101B-9397-08002B2CF9AE}" pid="46" name="tweb_doc_notificationperiodstart">
    <vt:lpwstr/>
  </property>
  <property fmtid="{D5CDD505-2E9C-101B-9397-08002B2CF9AE}" pid="47" name="tweb_doc_notificationperiodend">
    <vt:lpwstr/>
  </property>
  <property fmtid="{D5CDD505-2E9C-101B-9397-08002B2CF9AE}" pid="48" name="tweb_doc_xfilekey">
    <vt:lpwstr>VIEW70dc6ac5df8b3057a7071fe9fb3b6b</vt:lpwstr>
  </property>
  <property fmtid="{D5CDD505-2E9C-101B-9397-08002B2CF9AE}" pid="49" name="tweb_doc_atts">
    <vt:lpwstr/>
  </property>
  <property fmtid="{D5CDD505-2E9C-101B-9397-08002B2CF9AE}" pid="50" name="tweb_doc_eoperators">
    <vt:lpwstr/>
  </property>
  <property fmtid="{D5CDD505-2E9C-101B-9397-08002B2CF9AE}" pid="51" name="editKey">
    <vt:lpwstr/>
  </property>
</Properties>
</file>